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8FA" w:rsidRPr="004806CB" w:rsidRDefault="00F568FA" w:rsidP="00CE791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68FA" w:rsidRPr="004806CB" w:rsidRDefault="00F568FA" w:rsidP="004137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6CB">
        <w:rPr>
          <w:rFonts w:ascii="Times New Roman" w:hAnsi="Times New Roman" w:cs="Times New Roman"/>
          <w:b/>
          <w:sz w:val="24"/>
          <w:szCs w:val="24"/>
        </w:rPr>
        <w:t xml:space="preserve">Domanda per l’assegnazione di contributi per la frequenza della scuola </w:t>
      </w:r>
      <w:r>
        <w:rPr>
          <w:rFonts w:ascii="Times New Roman" w:hAnsi="Times New Roman" w:cs="Times New Roman"/>
          <w:b/>
          <w:sz w:val="24"/>
          <w:szCs w:val="24"/>
        </w:rPr>
        <w:t xml:space="preserve">dell’infanzia </w:t>
      </w:r>
      <w:r w:rsidRPr="004806CB">
        <w:rPr>
          <w:rFonts w:ascii="Times New Roman" w:hAnsi="Times New Roman" w:cs="Times New Roman"/>
          <w:b/>
          <w:sz w:val="24"/>
          <w:szCs w:val="24"/>
        </w:rPr>
        <w:t xml:space="preserve">paritaria privata </w:t>
      </w:r>
      <w:r>
        <w:rPr>
          <w:rFonts w:ascii="Times New Roman" w:hAnsi="Times New Roman" w:cs="Times New Roman"/>
          <w:b/>
          <w:sz w:val="24"/>
          <w:szCs w:val="24"/>
        </w:rPr>
        <w:t>a.s.</w:t>
      </w:r>
      <w:r w:rsidRPr="004806CB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26</w:t>
      </w:r>
      <w:r w:rsidRPr="004806CB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7 come da A</w:t>
      </w:r>
      <w:r w:rsidRPr="004806CB">
        <w:rPr>
          <w:rFonts w:ascii="Times New Roman" w:hAnsi="Times New Roman" w:cs="Times New Roman"/>
          <w:b/>
          <w:sz w:val="24"/>
          <w:szCs w:val="24"/>
        </w:rPr>
        <w:t xml:space="preserve">vviso </w:t>
      </w:r>
      <w:r>
        <w:rPr>
          <w:rFonts w:ascii="Times New Roman" w:hAnsi="Times New Roman" w:cs="Times New Roman"/>
          <w:b/>
          <w:sz w:val="24"/>
          <w:szCs w:val="24"/>
        </w:rPr>
        <w:t>Decreto Dirigenziale R. T.</w:t>
      </w:r>
      <w:r w:rsidRPr="004806C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13448/2026</w:t>
      </w:r>
    </w:p>
    <w:p w:rsidR="00F568FA" w:rsidRPr="004806CB" w:rsidRDefault="00F568FA" w:rsidP="004806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68FA" w:rsidRPr="004806CB" w:rsidRDefault="00F568FA" w:rsidP="004806CB">
      <w:pPr>
        <w:jc w:val="both"/>
        <w:rPr>
          <w:rFonts w:ascii="Times New Roman" w:hAnsi="Times New Roman" w:cs="Times New Roman"/>
          <w:sz w:val="24"/>
          <w:szCs w:val="24"/>
        </w:rPr>
      </w:pPr>
      <w:r w:rsidRPr="004806CB">
        <w:rPr>
          <w:rFonts w:ascii="Times New Roman" w:hAnsi="Times New Roman" w:cs="Times New Roman"/>
          <w:sz w:val="24"/>
          <w:szCs w:val="24"/>
        </w:rPr>
        <w:t>( compilare la domanda in carattere stampatello)</w:t>
      </w:r>
    </w:p>
    <w:p w:rsidR="00F568FA" w:rsidRPr="004806CB" w:rsidRDefault="00F568FA" w:rsidP="004806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68FA" w:rsidRPr="004806CB" w:rsidRDefault="00F568FA" w:rsidP="004806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</w:t>
      </w:r>
      <w:r w:rsidRPr="004806CB">
        <w:rPr>
          <w:rFonts w:ascii="Times New Roman" w:hAnsi="Times New Roman" w:cs="Times New Roman"/>
          <w:sz w:val="24"/>
          <w:szCs w:val="24"/>
        </w:rPr>
        <w:t xml:space="preserve"> sottoscritto/a___________________________________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568FA" w:rsidRPr="004806CB" w:rsidRDefault="00F568FA" w:rsidP="004806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68FA" w:rsidRDefault="00F568FA" w:rsidP="004806CB">
      <w:pPr>
        <w:jc w:val="both"/>
        <w:rPr>
          <w:rFonts w:ascii="Times New Roman" w:hAnsi="Times New Roman" w:cs="Times New Roman"/>
          <w:sz w:val="24"/>
          <w:szCs w:val="24"/>
        </w:rPr>
      </w:pPr>
      <w:r w:rsidRPr="004806CB">
        <w:rPr>
          <w:rFonts w:ascii="Times New Roman" w:hAnsi="Times New Roman" w:cs="Times New Roman"/>
          <w:sz w:val="24"/>
          <w:szCs w:val="24"/>
        </w:rPr>
        <w:t>nato/a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06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806CB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prov</w:t>
      </w:r>
      <w:r w:rsidRPr="004806CB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__il____________________</w:t>
      </w:r>
    </w:p>
    <w:p w:rsidR="00F568FA" w:rsidRDefault="00F568FA" w:rsidP="004806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68FA" w:rsidRDefault="00F568FA" w:rsidP="004806CB">
      <w:pPr>
        <w:jc w:val="both"/>
        <w:rPr>
          <w:rFonts w:ascii="Times New Roman" w:hAnsi="Times New Roman" w:cs="Times New Roman"/>
          <w:sz w:val="24"/>
          <w:szCs w:val="24"/>
        </w:rPr>
      </w:pPr>
      <w:r w:rsidRPr="004806CB">
        <w:rPr>
          <w:rFonts w:ascii="Times New Roman" w:hAnsi="Times New Roman" w:cs="Times New Roman"/>
          <w:sz w:val="24"/>
          <w:szCs w:val="24"/>
        </w:rPr>
        <w:t>residente a_____________________Cap_________via/piaz</w:t>
      </w:r>
      <w:r>
        <w:rPr>
          <w:rFonts w:ascii="Times New Roman" w:hAnsi="Times New Roman" w:cs="Times New Roman"/>
          <w:sz w:val="24"/>
          <w:szCs w:val="24"/>
        </w:rPr>
        <w:t>za________________________n______</w:t>
      </w:r>
    </w:p>
    <w:p w:rsidR="00F568FA" w:rsidRDefault="00F568FA" w:rsidP="004806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68FA" w:rsidRPr="004806CB" w:rsidRDefault="00F568FA" w:rsidP="004806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68FA" w:rsidRDefault="00F568FA" w:rsidP="00663FA3">
      <w:pPr>
        <w:jc w:val="both"/>
        <w:rPr>
          <w:rFonts w:ascii="Times New Roman" w:hAnsi="Times New Roman" w:cs="Times New Roman"/>
          <w:sz w:val="24"/>
          <w:szCs w:val="24"/>
        </w:rPr>
      </w:pPr>
      <w:r w:rsidRPr="004806CB">
        <w:rPr>
          <w:rFonts w:ascii="Times New Roman" w:hAnsi="Times New Roman" w:cs="Times New Roman"/>
          <w:sz w:val="24"/>
          <w:szCs w:val="24"/>
        </w:rPr>
        <w:t>codice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06CB">
        <w:rPr>
          <w:rFonts w:ascii="Times New Roman" w:hAnsi="Times New Roman" w:cs="Times New Roman"/>
          <w:sz w:val="24"/>
          <w:szCs w:val="24"/>
        </w:rPr>
        <w:t>fiscale_____________________________________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F568FA" w:rsidRPr="004806CB" w:rsidRDefault="00F568FA" w:rsidP="004806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68FA" w:rsidRPr="004806CB" w:rsidRDefault="00F568FA" w:rsidP="004806CB">
      <w:pPr>
        <w:jc w:val="both"/>
        <w:rPr>
          <w:rFonts w:ascii="Times New Roman" w:hAnsi="Times New Roman" w:cs="Times New Roman"/>
          <w:sz w:val="24"/>
          <w:szCs w:val="24"/>
        </w:rPr>
      </w:pPr>
      <w:r w:rsidRPr="004806CB">
        <w:rPr>
          <w:rFonts w:ascii="Times New Roman" w:hAnsi="Times New Roman" w:cs="Times New Roman"/>
          <w:sz w:val="24"/>
          <w:szCs w:val="24"/>
        </w:rPr>
        <w:t>tel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06CB">
        <w:rPr>
          <w:rFonts w:ascii="Times New Roman" w:hAnsi="Times New Roman" w:cs="Times New Roman"/>
          <w:sz w:val="24"/>
          <w:szCs w:val="24"/>
        </w:rPr>
        <w:t>________________________________________cell.__________________________________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F568FA" w:rsidRPr="004806CB" w:rsidRDefault="00F568FA" w:rsidP="004806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68FA" w:rsidRDefault="00F568FA" w:rsidP="004806CB">
      <w:pPr>
        <w:jc w:val="both"/>
        <w:rPr>
          <w:rFonts w:ascii="Times New Roman" w:hAnsi="Times New Roman" w:cs="Times New Roman"/>
          <w:sz w:val="24"/>
          <w:szCs w:val="24"/>
        </w:rPr>
      </w:pPr>
      <w:r w:rsidRPr="004806CB">
        <w:rPr>
          <w:rFonts w:ascii="Times New Roman" w:hAnsi="Times New Roman" w:cs="Times New Roman"/>
          <w:sz w:val="24"/>
          <w:szCs w:val="24"/>
        </w:rPr>
        <w:t>email___________________________________________________________________________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F568FA" w:rsidRDefault="00F568FA" w:rsidP="004806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68FA" w:rsidRPr="004806CB" w:rsidRDefault="00F568FA" w:rsidP="004806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pec  (facoltativa)___________________________________________________________________</w:t>
      </w:r>
    </w:p>
    <w:p w:rsidR="00F568FA" w:rsidRPr="004806CB" w:rsidRDefault="00F568FA" w:rsidP="004806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68FA" w:rsidRPr="004806CB" w:rsidRDefault="00F568FA" w:rsidP="004806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68FA" w:rsidRPr="004806CB" w:rsidRDefault="00F568FA" w:rsidP="004806CB">
      <w:pPr>
        <w:jc w:val="both"/>
        <w:rPr>
          <w:rFonts w:ascii="Times New Roman" w:hAnsi="Times New Roman" w:cs="Times New Roman"/>
          <w:sz w:val="24"/>
          <w:szCs w:val="24"/>
        </w:rPr>
      </w:pPr>
      <w:r w:rsidRPr="004806CB">
        <w:rPr>
          <w:rFonts w:ascii="Times New Roman" w:hAnsi="Times New Roman" w:cs="Times New Roman"/>
          <w:sz w:val="24"/>
          <w:szCs w:val="24"/>
        </w:rPr>
        <w:t>padre/madre</w:t>
      </w:r>
      <w:r>
        <w:rPr>
          <w:rFonts w:ascii="Times New Roman" w:hAnsi="Times New Roman" w:cs="Times New Roman"/>
          <w:sz w:val="24"/>
          <w:szCs w:val="24"/>
        </w:rPr>
        <w:t xml:space="preserve">/tutore </w:t>
      </w:r>
      <w:r w:rsidRPr="004806CB">
        <w:rPr>
          <w:rFonts w:ascii="Times New Roman" w:hAnsi="Times New Roman" w:cs="Times New Roman"/>
          <w:sz w:val="24"/>
          <w:szCs w:val="24"/>
        </w:rPr>
        <w:t>del/la bambino/a________________________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568FA" w:rsidRPr="004806CB" w:rsidRDefault="00F568FA" w:rsidP="004806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68FA" w:rsidRPr="004806CB" w:rsidRDefault="00F568FA" w:rsidP="004806CB">
      <w:pPr>
        <w:jc w:val="both"/>
        <w:rPr>
          <w:rFonts w:ascii="Times New Roman" w:hAnsi="Times New Roman" w:cs="Times New Roman"/>
          <w:sz w:val="24"/>
          <w:szCs w:val="24"/>
        </w:rPr>
      </w:pPr>
      <w:r w:rsidRPr="004806CB">
        <w:rPr>
          <w:rFonts w:ascii="Times New Roman" w:hAnsi="Times New Roman" w:cs="Times New Roman"/>
          <w:sz w:val="24"/>
          <w:szCs w:val="24"/>
        </w:rPr>
        <w:t>nato/a a___________________________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4806CB">
        <w:rPr>
          <w:rFonts w:ascii="Times New Roman" w:hAnsi="Times New Roman" w:cs="Times New Roman"/>
          <w:sz w:val="24"/>
          <w:szCs w:val="24"/>
        </w:rPr>
        <w:t>prov_________il____________________________</w:t>
      </w:r>
    </w:p>
    <w:p w:rsidR="00F568FA" w:rsidRDefault="00F568FA" w:rsidP="004806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68FA" w:rsidRPr="004806CB" w:rsidRDefault="00F568FA" w:rsidP="004806CB">
      <w:pPr>
        <w:jc w:val="both"/>
        <w:rPr>
          <w:rFonts w:ascii="Times New Roman" w:hAnsi="Times New Roman" w:cs="Times New Roman"/>
          <w:sz w:val="24"/>
          <w:szCs w:val="24"/>
        </w:rPr>
      </w:pPr>
      <w:r w:rsidRPr="004806CB">
        <w:rPr>
          <w:rFonts w:ascii="Times New Roman" w:hAnsi="Times New Roman" w:cs="Times New Roman"/>
          <w:sz w:val="24"/>
          <w:szCs w:val="24"/>
        </w:rPr>
        <w:t>residente a_____________________Cap_________via/piaz</w:t>
      </w:r>
      <w:r>
        <w:rPr>
          <w:rFonts w:ascii="Times New Roman" w:hAnsi="Times New Roman" w:cs="Times New Roman"/>
          <w:sz w:val="24"/>
          <w:szCs w:val="24"/>
        </w:rPr>
        <w:t>za________________________n_____</w:t>
      </w:r>
    </w:p>
    <w:p w:rsidR="00F568FA" w:rsidRDefault="00F568FA" w:rsidP="004806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68FA" w:rsidRDefault="00F568FA" w:rsidP="004806CB">
      <w:pPr>
        <w:jc w:val="both"/>
        <w:rPr>
          <w:rFonts w:ascii="Times New Roman" w:hAnsi="Times New Roman" w:cs="Times New Roman"/>
          <w:sz w:val="24"/>
          <w:szCs w:val="24"/>
        </w:rPr>
      </w:pPr>
      <w:r w:rsidRPr="004806CB">
        <w:rPr>
          <w:rFonts w:ascii="Times New Roman" w:hAnsi="Times New Roman" w:cs="Times New Roman"/>
          <w:sz w:val="24"/>
          <w:szCs w:val="24"/>
        </w:rPr>
        <w:t>codice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06CB">
        <w:rPr>
          <w:rFonts w:ascii="Times New Roman" w:hAnsi="Times New Roman" w:cs="Times New Roman"/>
          <w:sz w:val="24"/>
          <w:szCs w:val="24"/>
        </w:rPr>
        <w:t>fiscale_____________________________________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F568FA" w:rsidRDefault="00F568FA" w:rsidP="004806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68FA" w:rsidRPr="004806CB" w:rsidRDefault="00F568FA" w:rsidP="004806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frequentante la scuola dell’infanzia paritaria privata ______________________________________</w:t>
      </w:r>
    </w:p>
    <w:p w:rsidR="00F568FA" w:rsidRPr="004806CB" w:rsidRDefault="00F568FA" w:rsidP="004806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68FA" w:rsidRPr="004806CB" w:rsidRDefault="00F568FA" w:rsidP="004806CB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68FA" w:rsidRPr="004806CB" w:rsidRDefault="00F568FA" w:rsidP="004806CB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6CB">
        <w:rPr>
          <w:rFonts w:ascii="Times New Roman" w:hAnsi="Times New Roman" w:cs="Times New Roman"/>
          <w:sz w:val="24"/>
          <w:szCs w:val="24"/>
        </w:rPr>
        <w:t>CHIEDE</w:t>
      </w:r>
    </w:p>
    <w:p w:rsidR="00F568FA" w:rsidRPr="004806CB" w:rsidRDefault="00F568FA" w:rsidP="004806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68FA" w:rsidRPr="004806CB" w:rsidRDefault="00F568FA" w:rsidP="004137B8">
      <w:pPr>
        <w:jc w:val="both"/>
        <w:rPr>
          <w:rFonts w:ascii="Times New Roman" w:hAnsi="Times New Roman" w:cs="Times New Roman"/>
          <w:sz w:val="24"/>
          <w:szCs w:val="24"/>
        </w:rPr>
      </w:pPr>
      <w:r w:rsidRPr="004806CB">
        <w:rPr>
          <w:rFonts w:ascii="Times New Roman" w:hAnsi="Times New Roman" w:cs="Times New Roman"/>
          <w:sz w:val="24"/>
          <w:szCs w:val="24"/>
        </w:rPr>
        <w:t>Di c</w:t>
      </w:r>
      <w:r>
        <w:rPr>
          <w:rFonts w:ascii="Times New Roman" w:hAnsi="Times New Roman" w:cs="Times New Roman"/>
          <w:sz w:val="24"/>
          <w:szCs w:val="24"/>
        </w:rPr>
        <w:t>oncorrere all’assegnazione del Buono Scuola anno scolastico 2026/2027, dopo aver preso visione del relativo</w:t>
      </w:r>
      <w:r w:rsidRPr="004806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806CB">
        <w:rPr>
          <w:rFonts w:ascii="Times New Roman" w:hAnsi="Times New Roman" w:cs="Times New Roman"/>
          <w:sz w:val="24"/>
          <w:szCs w:val="24"/>
        </w:rPr>
        <w:t>vviso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806CB">
        <w:rPr>
          <w:rFonts w:ascii="Times New Roman" w:hAnsi="Times New Roman" w:cs="Times New Roman"/>
          <w:sz w:val="24"/>
          <w:szCs w:val="24"/>
        </w:rPr>
        <w:t xml:space="preserve"> e a tal fine allega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06CB">
        <w:rPr>
          <w:rFonts w:ascii="Times New Roman" w:hAnsi="Times New Roman" w:cs="Times New Roman"/>
          <w:sz w:val="24"/>
          <w:szCs w:val="24"/>
        </w:rPr>
        <w:t>alla presente domanda:</w:t>
      </w:r>
    </w:p>
    <w:p w:rsidR="00F568FA" w:rsidRPr="004806CB" w:rsidRDefault="00F568FA" w:rsidP="004806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68FA" w:rsidRDefault="00F568FA" w:rsidP="004806CB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dichiarazione </w:t>
      </w:r>
      <w:r w:rsidRPr="00665A9B">
        <w:rPr>
          <w:rFonts w:ascii="Times New Roman" w:hAnsi="Times New Roman" w:cs="Times New Roman"/>
          <w:sz w:val="24"/>
          <w:szCs w:val="24"/>
        </w:rPr>
        <w:t>ISEE minorenni in corso di validità e correttamente attestata (si ricorda che</w:t>
      </w:r>
      <w:r>
        <w:rPr>
          <w:rFonts w:ascii="Times New Roman" w:hAnsi="Times New Roman" w:cs="Times New Roman"/>
          <w:sz w:val="24"/>
          <w:szCs w:val="24"/>
        </w:rPr>
        <w:t xml:space="preserve">, ai fini dell’ammissione al contributo, </w:t>
      </w:r>
      <w:r w:rsidRPr="00665A9B">
        <w:rPr>
          <w:rFonts w:ascii="Times New Roman" w:hAnsi="Times New Roman" w:cs="Times New Roman"/>
          <w:sz w:val="24"/>
          <w:szCs w:val="24"/>
        </w:rPr>
        <w:t>l’ISEE non pot</w:t>
      </w:r>
      <w:r>
        <w:rPr>
          <w:rFonts w:ascii="Times New Roman" w:hAnsi="Times New Roman" w:cs="Times New Roman"/>
          <w:sz w:val="24"/>
          <w:szCs w:val="24"/>
        </w:rPr>
        <w:t>rà avere un valore superiore a 3</w:t>
      </w:r>
      <w:r w:rsidRPr="00665A9B">
        <w:rPr>
          <w:rFonts w:ascii="Times New Roman" w:hAnsi="Times New Roman" w:cs="Times New Roman"/>
          <w:sz w:val="24"/>
          <w:szCs w:val="24"/>
        </w:rPr>
        <w:t>0.000,00</w:t>
      </w:r>
      <w:r>
        <w:rPr>
          <w:rFonts w:ascii="Times New Roman" w:hAnsi="Times New Roman" w:cs="Times New Roman"/>
          <w:sz w:val="24"/>
          <w:szCs w:val="24"/>
        </w:rPr>
        <w:t xml:space="preserve"> euro</w:t>
      </w:r>
      <w:r w:rsidRPr="00665A9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568FA" w:rsidRDefault="00F568FA" w:rsidP="004806CB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allegato D predisposto dalla Regione Toscana;</w:t>
      </w:r>
    </w:p>
    <w:p w:rsidR="00F568FA" w:rsidRDefault="00F568FA" w:rsidP="004806CB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4806CB">
        <w:rPr>
          <w:rFonts w:ascii="Times New Roman" w:hAnsi="Times New Roman" w:cs="Times New Roman"/>
          <w:sz w:val="24"/>
          <w:szCs w:val="24"/>
        </w:rPr>
        <w:t>opia documento identità valido del sottoscrittore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568FA" w:rsidRPr="00010240" w:rsidRDefault="00F568FA" w:rsidP="003C15D1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eventuale </w:t>
      </w:r>
      <w:r w:rsidRPr="00665A9B">
        <w:rPr>
          <w:rFonts w:ascii="Times New Roman" w:hAnsi="Times New Roman" w:cs="Times New Roman"/>
          <w:sz w:val="24"/>
          <w:szCs w:val="24"/>
        </w:rPr>
        <w:t>documentazione/dichiarazione per minori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5A9B">
        <w:rPr>
          <w:rFonts w:ascii="Times New Roman" w:hAnsi="Times New Roman" w:cs="Times New Roman"/>
          <w:sz w:val="24"/>
          <w:szCs w:val="24"/>
        </w:rPr>
        <w:t>segnalati dai servizi sociali o sanitari, o in possesso della certificazione di disabilità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5A9B">
        <w:rPr>
          <w:rFonts w:ascii="Times New Roman" w:hAnsi="Times New Roman" w:cs="Times New Roman"/>
          <w:sz w:val="24"/>
          <w:szCs w:val="24"/>
        </w:rPr>
        <w:t>cui alla Legge n. 104/1992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68FA" w:rsidRPr="004806CB" w:rsidRDefault="00F568FA" w:rsidP="003C15D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568FA" w:rsidRPr="004806CB" w:rsidRDefault="00F568FA" w:rsidP="004806CB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568FA" w:rsidRPr="004806CB" w:rsidRDefault="00F568FA" w:rsidP="004806CB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568FA" w:rsidRPr="004806CB" w:rsidRDefault="00F568FA" w:rsidP="004806CB">
      <w:pPr>
        <w:jc w:val="both"/>
        <w:rPr>
          <w:rFonts w:ascii="Times New Roman" w:hAnsi="Times New Roman" w:cs="Times New Roman"/>
          <w:sz w:val="24"/>
          <w:szCs w:val="24"/>
        </w:rPr>
      </w:pPr>
      <w:r w:rsidRPr="004806CB">
        <w:rPr>
          <w:rFonts w:ascii="Times New Roman" w:hAnsi="Times New Roman" w:cs="Times New Roman"/>
          <w:sz w:val="24"/>
          <w:szCs w:val="24"/>
        </w:rPr>
        <w:t>Dichiara di essere informato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06CB">
        <w:rPr>
          <w:rFonts w:ascii="Times New Roman" w:hAnsi="Times New Roman" w:cs="Times New Roman"/>
          <w:sz w:val="24"/>
          <w:szCs w:val="24"/>
        </w:rPr>
        <w:t xml:space="preserve">ai sensi </w:t>
      </w:r>
      <w:r>
        <w:rPr>
          <w:rFonts w:ascii="Times New Roman" w:hAnsi="Times New Roman" w:cs="Times New Roman"/>
          <w:sz w:val="24"/>
          <w:szCs w:val="24"/>
        </w:rPr>
        <w:t xml:space="preserve">del </w:t>
      </w:r>
      <w:r w:rsidRPr="008B58C0">
        <w:rPr>
          <w:rFonts w:ascii="Times New Roman" w:hAnsi="Times New Roman" w:cs="Times New Roman"/>
          <w:sz w:val="24"/>
          <w:szCs w:val="24"/>
        </w:rPr>
        <w:t>Regolamento (UE) 2016/679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58C0">
        <w:rPr>
          <w:rFonts w:ascii="Times New Roman" w:hAnsi="Times New Roman" w:cs="Times New Roman"/>
          <w:sz w:val="24"/>
          <w:szCs w:val="24"/>
        </w:rPr>
        <w:t>che</w:t>
      </w:r>
      <w:r w:rsidRPr="004806CB">
        <w:rPr>
          <w:rFonts w:ascii="Times New Roman" w:hAnsi="Times New Roman" w:cs="Times New Roman"/>
          <w:sz w:val="24"/>
          <w:szCs w:val="24"/>
        </w:rPr>
        <w:t xml:space="preserve"> i dati personali sono trattat</w:t>
      </w:r>
      <w:r>
        <w:rPr>
          <w:rFonts w:ascii="Times New Roman" w:hAnsi="Times New Roman" w:cs="Times New Roman"/>
          <w:sz w:val="24"/>
          <w:szCs w:val="24"/>
        </w:rPr>
        <w:t>i per le finalità dell’ avviso  Buoni Scuola a.s. 2026/2027</w:t>
      </w:r>
      <w:r w:rsidRPr="004806CB">
        <w:rPr>
          <w:rFonts w:ascii="Times New Roman" w:hAnsi="Times New Roman" w:cs="Times New Roman"/>
          <w:sz w:val="24"/>
          <w:szCs w:val="24"/>
        </w:rPr>
        <w:t>.</w:t>
      </w:r>
    </w:p>
    <w:p w:rsidR="00F568FA" w:rsidRPr="004806CB" w:rsidRDefault="00F568FA" w:rsidP="004806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68FA" w:rsidRPr="004806CB" w:rsidRDefault="00F568FA" w:rsidP="004806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68FA" w:rsidRPr="004806CB" w:rsidRDefault="00F568FA" w:rsidP="004806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68FA" w:rsidRPr="004806CB" w:rsidRDefault="00F568FA" w:rsidP="004806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68FA" w:rsidRDefault="00F568FA" w:rsidP="004806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 ___________________</w:t>
      </w:r>
      <w:r w:rsidRPr="004806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F568FA" w:rsidRDefault="00F568FA" w:rsidP="004806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4806CB">
        <w:rPr>
          <w:rFonts w:ascii="Times New Roman" w:hAnsi="Times New Roman" w:cs="Times New Roman"/>
          <w:sz w:val="24"/>
          <w:szCs w:val="24"/>
        </w:rPr>
        <w:t>Firma</w:t>
      </w:r>
    </w:p>
    <w:p w:rsidR="00F568FA" w:rsidRDefault="00F568FA" w:rsidP="004806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68FA" w:rsidRPr="004806CB" w:rsidRDefault="00F568FA" w:rsidP="004806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__________________________</w:t>
      </w:r>
    </w:p>
    <w:p w:rsidR="00F568FA" w:rsidRPr="004806CB" w:rsidRDefault="00F568FA" w:rsidP="004806CB">
      <w:pPr>
        <w:rPr>
          <w:rFonts w:ascii="Times New Roman" w:hAnsi="Times New Roman" w:cs="Times New Roman"/>
          <w:sz w:val="24"/>
          <w:szCs w:val="24"/>
        </w:rPr>
      </w:pPr>
    </w:p>
    <w:p w:rsidR="00F568FA" w:rsidRPr="004806CB" w:rsidRDefault="00F568FA" w:rsidP="004806CB">
      <w:pPr>
        <w:rPr>
          <w:rFonts w:ascii="Times New Roman" w:hAnsi="Times New Roman" w:cs="Times New Roman"/>
          <w:sz w:val="24"/>
          <w:szCs w:val="24"/>
        </w:rPr>
      </w:pPr>
    </w:p>
    <w:p w:rsidR="00F568FA" w:rsidRPr="004806CB" w:rsidRDefault="00F568FA" w:rsidP="004806CB">
      <w:pPr>
        <w:rPr>
          <w:rFonts w:ascii="Times New Roman" w:hAnsi="Times New Roman" w:cs="Times New Roman"/>
          <w:sz w:val="24"/>
          <w:szCs w:val="24"/>
        </w:rPr>
      </w:pPr>
    </w:p>
    <w:p w:rsidR="00F568FA" w:rsidRPr="004806CB" w:rsidRDefault="00F568FA" w:rsidP="008F0C30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568FA" w:rsidRPr="004806CB" w:rsidRDefault="00F568FA" w:rsidP="008F0C30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568FA" w:rsidRPr="004806CB" w:rsidRDefault="00F568FA" w:rsidP="008F0C30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568FA" w:rsidRPr="004806CB" w:rsidRDefault="00F568FA" w:rsidP="008F0C30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568FA" w:rsidRPr="004806CB" w:rsidRDefault="00F568FA" w:rsidP="008F0C30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568FA" w:rsidRDefault="00F568FA" w:rsidP="008F0C30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:rsidR="00F568FA" w:rsidRDefault="00F568FA" w:rsidP="008F0C30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:rsidR="00F568FA" w:rsidRDefault="00F568FA" w:rsidP="008F0C30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:rsidR="00F568FA" w:rsidRDefault="00F568FA" w:rsidP="008F0C30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:rsidR="00F568FA" w:rsidRDefault="00F568FA" w:rsidP="008F0C30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:rsidR="00F568FA" w:rsidRDefault="00F568FA" w:rsidP="008F0C30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:rsidR="00F568FA" w:rsidRDefault="00F568FA" w:rsidP="008F0C30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:rsidR="00F568FA" w:rsidRDefault="00F568FA" w:rsidP="008F0C30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:rsidR="00F568FA" w:rsidRDefault="00F568FA" w:rsidP="008F0C30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:rsidR="00F568FA" w:rsidRPr="004806CB" w:rsidRDefault="00F568FA" w:rsidP="008F0C30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highlight w:val="white"/>
        </w:rPr>
      </w:pPr>
      <w:r w:rsidRPr="004806CB">
        <w:rPr>
          <w:rFonts w:ascii="Times New Roman" w:hAnsi="Times New Roman" w:cs="Times New Roman"/>
          <w:i/>
          <w:iCs/>
          <w:sz w:val="20"/>
          <w:szCs w:val="20"/>
        </w:rPr>
        <w:t>Documento informatico firmato digitalmente ai sensi del D.Lgs. n. 82/2005 e norme collegate, il quale sostituisce il documento cartaceo e la firma autografa;  il documento informatico è conservato digitalmente negli archivi informatici del Comune.</w:t>
      </w:r>
    </w:p>
    <w:p w:rsidR="00F568FA" w:rsidRPr="004806CB" w:rsidRDefault="00F568FA">
      <w:pPr>
        <w:rPr>
          <w:rFonts w:ascii="Times New Roman" w:hAnsi="Times New Roman" w:cs="Times New Roman"/>
          <w:i/>
          <w:iCs/>
          <w:sz w:val="20"/>
          <w:szCs w:val="20"/>
        </w:rPr>
      </w:pPr>
    </w:p>
    <w:sectPr w:rsidR="00F568FA" w:rsidRPr="004806CB" w:rsidSect="001B7ABA">
      <w:headerReference w:type="default" r:id="rId7"/>
      <w:footerReference w:type="default" r:id="rId8"/>
      <w:pgSz w:w="11909" w:h="16834"/>
      <w:pgMar w:top="1417" w:right="1020" w:bottom="1417" w:left="102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8FA" w:rsidRDefault="00F568FA">
      <w:pPr>
        <w:spacing w:line="240" w:lineRule="auto"/>
      </w:pPr>
      <w:r>
        <w:separator/>
      </w:r>
    </w:p>
  </w:endnote>
  <w:endnote w:type="continuationSeparator" w:id="0">
    <w:p w:rsidR="00F568FA" w:rsidRDefault="00F568F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M San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DM Sans Medium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8FA" w:rsidRDefault="00F568FA">
    <w:pPr>
      <w:spacing w:line="240" w:lineRule="auto"/>
      <w:rPr>
        <w:rFonts w:ascii="DM Sans" w:hAnsi="DM Sans" w:cs="DM Sans"/>
        <w:b/>
        <w:color w:val="666666"/>
        <w:sz w:val="17"/>
        <w:szCs w:val="17"/>
        <w:highlight w:val="white"/>
      </w:rPr>
    </w:pPr>
  </w:p>
  <w:p w:rsidR="00F568FA" w:rsidRDefault="00F568FA">
    <w:pPr>
      <w:spacing w:line="240" w:lineRule="auto"/>
      <w:jc w:val="center"/>
      <w:rPr>
        <w:rFonts w:ascii="DM Sans" w:hAnsi="DM Sans" w:cs="DM Sans"/>
        <w:b/>
        <w:color w:val="666666"/>
        <w:sz w:val="17"/>
        <w:szCs w:val="17"/>
        <w:highlight w:val="white"/>
      </w:rPr>
    </w:pPr>
    <w:r>
      <w:pict>
        <v:rect id="_x0000_i1028" style="width:0;height:1.5pt" o:hralign="center" o:hrstd="t" o:hr="t" fillcolor="#a0a0a0" stroked="f"/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3.png" o:spid="_x0000_s2051" type="#_x0000_t75" style="position:absolute;left:0;text-align:left;margin-left:131.25pt;margin-top:18.75pt;width:361.9pt;height:70.15pt;z-index:251658752;visibility:visible;mso-wrap-distance-top:9pt;mso-wrap-distance-bottom:9pt;mso-position-horizontal-relative:text;mso-position-vertical-relative:text">
          <v:imagedata r:id="rId1" o:title="" croptop="110f" cropbottom="110f"/>
        </v:shape>
      </w:pict>
    </w:r>
  </w:p>
  <w:p w:rsidR="00F568FA" w:rsidRDefault="00F568FA">
    <w:pPr>
      <w:spacing w:line="240" w:lineRule="auto"/>
      <w:rPr>
        <w:rFonts w:ascii="DM Sans" w:hAnsi="DM Sans" w:cs="DM Sans"/>
        <w:b/>
        <w:color w:val="666666"/>
        <w:sz w:val="17"/>
        <w:szCs w:val="17"/>
        <w:highlight w:val="white"/>
      </w:rPr>
    </w:pPr>
  </w:p>
  <w:p w:rsidR="00F568FA" w:rsidRDefault="00F568FA">
    <w:pPr>
      <w:spacing w:line="240" w:lineRule="auto"/>
      <w:rPr>
        <w:rFonts w:ascii="DM Sans" w:hAnsi="DM Sans" w:cs="DM Sans"/>
        <w:b/>
        <w:color w:val="666666"/>
        <w:sz w:val="17"/>
        <w:szCs w:val="17"/>
        <w:highlight w:val="white"/>
      </w:rPr>
    </w:pPr>
    <w:r>
      <w:rPr>
        <w:rFonts w:ascii="DM Sans" w:hAnsi="DM Sans" w:cs="DM Sans"/>
        <w:b/>
        <w:color w:val="666666"/>
        <w:sz w:val="17"/>
        <w:szCs w:val="17"/>
        <w:highlight w:val="white"/>
      </w:rPr>
      <w:t>Comune di Follonica</w:t>
    </w:r>
  </w:p>
  <w:p w:rsidR="00F568FA" w:rsidRDefault="00F568FA">
    <w:pPr>
      <w:spacing w:line="240" w:lineRule="auto"/>
      <w:rPr>
        <w:rFonts w:ascii="DM Sans" w:hAnsi="DM Sans" w:cs="DM Sans"/>
        <w:color w:val="666666"/>
        <w:sz w:val="17"/>
        <w:szCs w:val="17"/>
        <w:highlight w:val="white"/>
      </w:rPr>
    </w:pPr>
    <w:r>
      <w:rPr>
        <w:rFonts w:ascii="DM Sans" w:hAnsi="DM Sans" w:cs="DM Sans"/>
        <w:color w:val="666666"/>
        <w:sz w:val="17"/>
        <w:szCs w:val="17"/>
        <w:highlight w:val="white"/>
      </w:rPr>
      <w:t>Largo Felice Cavallotti n° 1</w:t>
    </w:r>
  </w:p>
  <w:p w:rsidR="00F568FA" w:rsidRDefault="00F568FA">
    <w:pPr>
      <w:spacing w:line="240" w:lineRule="auto"/>
      <w:rPr>
        <w:rFonts w:ascii="DM Sans" w:hAnsi="DM Sans" w:cs="DM Sans"/>
        <w:color w:val="666666"/>
        <w:sz w:val="17"/>
        <w:szCs w:val="17"/>
        <w:highlight w:val="white"/>
      </w:rPr>
    </w:pPr>
    <w:r>
      <w:rPr>
        <w:rFonts w:ascii="DM Sans" w:hAnsi="DM Sans" w:cs="DM Sans"/>
        <w:color w:val="666666"/>
        <w:sz w:val="17"/>
        <w:szCs w:val="17"/>
        <w:highlight w:val="white"/>
      </w:rPr>
      <w:t xml:space="preserve">58022 </w:t>
    </w:r>
    <w:r>
      <w:rPr>
        <w:rFonts w:ascii="DM Sans Medium" w:hAnsi="DM Sans Medium" w:cs="DM Sans Medium"/>
        <w:color w:val="666666"/>
        <w:sz w:val="17"/>
        <w:szCs w:val="17"/>
        <w:highlight w:val="white"/>
      </w:rPr>
      <w:t>Follonica</w:t>
    </w:r>
    <w:r>
      <w:rPr>
        <w:rFonts w:ascii="DM Sans" w:hAnsi="DM Sans" w:cs="DM Sans"/>
        <w:color w:val="666666"/>
        <w:sz w:val="17"/>
        <w:szCs w:val="17"/>
        <w:highlight w:val="white"/>
      </w:rPr>
      <w:t xml:space="preserve"> (GR)</w:t>
    </w:r>
  </w:p>
  <w:p w:rsidR="00F568FA" w:rsidRDefault="00F568FA">
    <w:pPr>
      <w:spacing w:line="240" w:lineRule="auto"/>
      <w:rPr>
        <w:rFonts w:ascii="DM Sans" w:hAnsi="DM Sans" w:cs="DM Sans"/>
        <w:color w:val="666666"/>
        <w:sz w:val="17"/>
        <w:szCs w:val="17"/>
        <w:highlight w:val="white"/>
      </w:rPr>
    </w:pPr>
    <w:r>
      <w:rPr>
        <w:rFonts w:ascii="DM Sans Medium" w:hAnsi="DM Sans Medium" w:cs="DM Sans Medium"/>
        <w:color w:val="666666"/>
        <w:sz w:val="17"/>
        <w:szCs w:val="17"/>
        <w:highlight w:val="white"/>
      </w:rPr>
      <w:t>Tel:</w:t>
    </w:r>
    <w:r>
      <w:rPr>
        <w:rFonts w:ascii="DM Sans" w:hAnsi="DM Sans" w:cs="DM Sans"/>
        <w:color w:val="666666"/>
        <w:sz w:val="17"/>
        <w:szCs w:val="17"/>
        <w:highlight w:val="white"/>
      </w:rPr>
      <w:t xml:space="preserve"> +39 0566.59111</w:t>
    </w:r>
  </w:p>
  <w:p w:rsidR="00F568FA" w:rsidRDefault="00F568FA">
    <w:pPr>
      <w:spacing w:line="240" w:lineRule="auto"/>
      <w:rPr>
        <w:rFonts w:ascii="DM Sans" w:hAnsi="DM Sans" w:cs="DM Sans"/>
        <w:color w:val="666666"/>
        <w:sz w:val="17"/>
        <w:szCs w:val="17"/>
        <w:highlight w:val="white"/>
      </w:rPr>
    </w:pPr>
    <w:r>
      <w:rPr>
        <w:rFonts w:ascii="DM Sans" w:hAnsi="DM Sans" w:cs="DM Sans"/>
        <w:color w:val="666666"/>
        <w:sz w:val="17"/>
        <w:szCs w:val="17"/>
        <w:highlight w:val="white"/>
      </w:rPr>
      <w:t>C.F. 00080490535</w:t>
    </w:r>
  </w:p>
  <w:p w:rsidR="00F568FA" w:rsidRPr="00E67DA2" w:rsidRDefault="00F568FA">
    <w:pPr>
      <w:spacing w:line="240" w:lineRule="auto"/>
      <w:rPr>
        <w:rFonts w:ascii="DM Sans" w:hAnsi="DM Sans" w:cs="DM Sans"/>
        <w:i/>
        <w:iCs/>
        <w:color w:val="666666"/>
        <w:sz w:val="17"/>
        <w:szCs w:val="17"/>
      </w:rPr>
    </w:pPr>
    <w:r w:rsidRPr="00E67DA2">
      <w:rPr>
        <w:rFonts w:ascii="DM Sans" w:hAnsi="DM Sans" w:cs="DM Sans"/>
        <w:i/>
        <w:iCs/>
        <w:color w:val="666666"/>
        <w:sz w:val="17"/>
        <w:szCs w:val="17"/>
      </w:rPr>
      <w:t>www.comune.follonica.gr.it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8FA" w:rsidRDefault="00F568FA">
      <w:pPr>
        <w:spacing w:line="240" w:lineRule="auto"/>
      </w:pPr>
      <w:r>
        <w:separator/>
      </w:r>
    </w:p>
  </w:footnote>
  <w:footnote w:type="continuationSeparator" w:id="0">
    <w:p w:rsidR="00F568FA" w:rsidRDefault="00F568F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8FA" w:rsidRDefault="00F568FA" w:rsidP="00FC025E">
    <w:pPr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2.png" o:spid="_x0000_s2049" type="#_x0000_t75" style="position:absolute;left:0;text-align:left;margin-left:9pt;margin-top:-1.15pt;width:135pt;height:81pt;z-index:251657728;visibility:visible;mso-wrap-distance-top:9pt;mso-wrap-distance-bottom:9pt">
          <v:imagedata r:id="rId1" o:title="" cropleft="1986f"/>
        </v:shape>
      </w:pict>
    </w:r>
    <w:r>
      <w:rPr>
        <w:noProof/>
      </w:rPr>
      <w:pict>
        <v:shape id="image1.png" o:spid="_x0000_s2050" type="#_x0000_t75" style="position:absolute;left:0;text-align:left;margin-left:189pt;margin-top:-1.15pt;width:125.65pt;height:75.65pt;z-index:251656704;visibility:visible;mso-wrap-distance-top:9pt;mso-wrap-distance-bottom:9pt;mso-position-horizontal-relative:margin">
          <v:imagedata r:id="rId2" o:title=""/>
          <w10:wrap anchorx="margin"/>
        </v:shape>
      </w:pict>
    </w:r>
    <w:r>
      <w:t xml:space="preserve">        </w:t>
    </w:r>
    <w:r>
      <w:tab/>
      <w:t xml:space="preserve">                                                                                                                  </w:t>
    </w:r>
    <w:r>
      <w:pict>
        <v:shape id="_x0000_i1026" type="#_x0000_t75" style="width:148.8pt;height:51pt">
          <v:imagedata r:id="rId3" o:title=""/>
        </v:shape>
      </w:pict>
    </w:r>
  </w:p>
  <w:p w:rsidR="00F568FA" w:rsidRDefault="00F568FA" w:rsidP="00FC025E">
    <w:pPr>
      <w:tabs>
        <w:tab w:val="left" w:pos="7605"/>
      </w:tabs>
      <w:jc w:val="right"/>
      <w:rPr>
        <w:rFonts w:ascii="DM Sans" w:hAnsi="DM Sans" w:cs="DM Sans"/>
        <w:i/>
      </w:rPr>
    </w:pPr>
    <w:r>
      <w:rPr>
        <w:rFonts w:ascii="DM Sans" w:hAnsi="DM Sans" w:cs="DM Sans"/>
        <w:i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0656"/>
    <w:multiLevelType w:val="hybridMultilevel"/>
    <w:tmpl w:val="96B65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526C94"/>
    <w:multiLevelType w:val="hybridMultilevel"/>
    <w:tmpl w:val="F9BA0B02"/>
    <w:lvl w:ilvl="0" w:tplc="A2E226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6D349D"/>
    <w:multiLevelType w:val="hybridMultilevel"/>
    <w:tmpl w:val="436E4626"/>
    <w:lvl w:ilvl="0" w:tplc="21F87A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53141B"/>
    <w:multiLevelType w:val="hybridMultilevel"/>
    <w:tmpl w:val="78222114"/>
    <w:lvl w:ilvl="0" w:tplc="BF1E89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D7078FF"/>
    <w:multiLevelType w:val="hybridMultilevel"/>
    <w:tmpl w:val="2982D1B0"/>
    <w:lvl w:ilvl="0" w:tplc="4F2C99B8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42FF"/>
    <w:rsid w:val="00001DFD"/>
    <w:rsid w:val="00010240"/>
    <w:rsid w:val="00027770"/>
    <w:rsid w:val="000405D4"/>
    <w:rsid w:val="00044D8A"/>
    <w:rsid w:val="00062677"/>
    <w:rsid w:val="00083C24"/>
    <w:rsid w:val="000A63B8"/>
    <w:rsid w:val="000D685E"/>
    <w:rsid w:val="00103B49"/>
    <w:rsid w:val="00121682"/>
    <w:rsid w:val="00131A78"/>
    <w:rsid w:val="00137C7E"/>
    <w:rsid w:val="00144F3A"/>
    <w:rsid w:val="00160DC1"/>
    <w:rsid w:val="00171464"/>
    <w:rsid w:val="00186BCF"/>
    <w:rsid w:val="001B7ABA"/>
    <w:rsid w:val="001C0B51"/>
    <w:rsid w:val="001C4079"/>
    <w:rsid w:val="001C5B13"/>
    <w:rsid w:val="001E0496"/>
    <w:rsid w:val="001E4D1F"/>
    <w:rsid w:val="001E60E6"/>
    <w:rsid w:val="00203E09"/>
    <w:rsid w:val="0020402A"/>
    <w:rsid w:val="00221A42"/>
    <w:rsid w:val="00234E0C"/>
    <w:rsid w:val="00244C85"/>
    <w:rsid w:val="00251C26"/>
    <w:rsid w:val="002641B9"/>
    <w:rsid w:val="00291516"/>
    <w:rsid w:val="00292980"/>
    <w:rsid w:val="002A4859"/>
    <w:rsid w:val="002B1177"/>
    <w:rsid w:val="002B54F2"/>
    <w:rsid w:val="002C7413"/>
    <w:rsid w:val="002D597A"/>
    <w:rsid w:val="00302539"/>
    <w:rsid w:val="00303BFC"/>
    <w:rsid w:val="00330CA3"/>
    <w:rsid w:val="0033451B"/>
    <w:rsid w:val="003470C9"/>
    <w:rsid w:val="003545E1"/>
    <w:rsid w:val="00361736"/>
    <w:rsid w:val="003730BA"/>
    <w:rsid w:val="003941CD"/>
    <w:rsid w:val="003A187C"/>
    <w:rsid w:val="003B629C"/>
    <w:rsid w:val="003C0FEA"/>
    <w:rsid w:val="003C15D1"/>
    <w:rsid w:val="004066DB"/>
    <w:rsid w:val="004137B8"/>
    <w:rsid w:val="004148E3"/>
    <w:rsid w:val="004606F4"/>
    <w:rsid w:val="00460C96"/>
    <w:rsid w:val="00467674"/>
    <w:rsid w:val="00476D3F"/>
    <w:rsid w:val="004806CB"/>
    <w:rsid w:val="004860CD"/>
    <w:rsid w:val="00487910"/>
    <w:rsid w:val="004A4A1F"/>
    <w:rsid w:val="004C7622"/>
    <w:rsid w:val="004E275F"/>
    <w:rsid w:val="004E588E"/>
    <w:rsid w:val="00500D9F"/>
    <w:rsid w:val="0050709F"/>
    <w:rsid w:val="005107CC"/>
    <w:rsid w:val="00533156"/>
    <w:rsid w:val="00545263"/>
    <w:rsid w:val="00556A4B"/>
    <w:rsid w:val="005612D3"/>
    <w:rsid w:val="00585819"/>
    <w:rsid w:val="00590B3C"/>
    <w:rsid w:val="005A2525"/>
    <w:rsid w:val="005A27B4"/>
    <w:rsid w:val="005A410C"/>
    <w:rsid w:val="005B48CC"/>
    <w:rsid w:val="005C1C27"/>
    <w:rsid w:val="005F116F"/>
    <w:rsid w:val="005F6928"/>
    <w:rsid w:val="00625C08"/>
    <w:rsid w:val="00647261"/>
    <w:rsid w:val="00655AD9"/>
    <w:rsid w:val="00661717"/>
    <w:rsid w:val="00663480"/>
    <w:rsid w:val="00663FA3"/>
    <w:rsid w:val="00665A9B"/>
    <w:rsid w:val="00667A01"/>
    <w:rsid w:val="0067737A"/>
    <w:rsid w:val="00677FF1"/>
    <w:rsid w:val="00680E33"/>
    <w:rsid w:val="006874A1"/>
    <w:rsid w:val="006C66DD"/>
    <w:rsid w:val="006F15E2"/>
    <w:rsid w:val="006F3D6E"/>
    <w:rsid w:val="006F4B4A"/>
    <w:rsid w:val="007154FA"/>
    <w:rsid w:val="00717C20"/>
    <w:rsid w:val="007260CB"/>
    <w:rsid w:val="00731220"/>
    <w:rsid w:val="00755990"/>
    <w:rsid w:val="00755C0F"/>
    <w:rsid w:val="007A5878"/>
    <w:rsid w:val="007C517F"/>
    <w:rsid w:val="007D2B97"/>
    <w:rsid w:val="007F7A13"/>
    <w:rsid w:val="008017C7"/>
    <w:rsid w:val="008466E7"/>
    <w:rsid w:val="00862833"/>
    <w:rsid w:val="00872D68"/>
    <w:rsid w:val="00880119"/>
    <w:rsid w:val="008843C6"/>
    <w:rsid w:val="008B31F1"/>
    <w:rsid w:val="008B58C0"/>
    <w:rsid w:val="008D2466"/>
    <w:rsid w:val="008D5413"/>
    <w:rsid w:val="008E338F"/>
    <w:rsid w:val="008F0C30"/>
    <w:rsid w:val="00901D3A"/>
    <w:rsid w:val="00903F6B"/>
    <w:rsid w:val="009822F5"/>
    <w:rsid w:val="00987C5C"/>
    <w:rsid w:val="009A4E65"/>
    <w:rsid w:val="009A62AF"/>
    <w:rsid w:val="009D2172"/>
    <w:rsid w:val="009E7EB9"/>
    <w:rsid w:val="00A058AA"/>
    <w:rsid w:val="00A23315"/>
    <w:rsid w:val="00A53773"/>
    <w:rsid w:val="00A562D8"/>
    <w:rsid w:val="00A608B1"/>
    <w:rsid w:val="00A70094"/>
    <w:rsid w:val="00A93182"/>
    <w:rsid w:val="00AB0E5F"/>
    <w:rsid w:val="00AF0684"/>
    <w:rsid w:val="00B07AAD"/>
    <w:rsid w:val="00B20A73"/>
    <w:rsid w:val="00B428C7"/>
    <w:rsid w:val="00B60ED8"/>
    <w:rsid w:val="00B662F3"/>
    <w:rsid w:val="00B668AB"/>
    <w:rsid w:val="00B674AF"/>
    <w:rsid w:val="00B76080"/>
    <w:rsid w:val="00B944EB"/>
    <w:rsid w:val="00BB5F0C"/>
    <w:rsid w:val="00BE2436"/>
    <w:rsid w:val="00BE3120"/>
    <w:rsid w:val="00BF42FF"/>
    <w:rsid w:val="00C2413B"/>
    <w:rsid w:val="00C656B2"/>
    <w:rsid w:val="00C70B82"/>
    <w:rsid w:val="00C8749C"/>
    <w:rsid w:val="00CA214B"/>
    <w:rsid w:val="00CC136D"/>
    <w:rsid w:val="00CD02CB"/>
    <w:rsid w:val="00CE791E"/>
    <w:rsid w:val="00CE7B55"/>
    <w:rsid w:val="00D22C97"/>
    <w:rsid w:val="00D368D8"/>
    <w:rsid w:val="00D6360F"/>
    <w:rsid w:val="00D8745D"/>
    <w:rsid w:val="00D97FD4"/>
    <w:rsid w:val="00DA63A5"/>
    <w:rsid w:val="00DB413A"/>
    <w:rsid w:val="00DD2F7F"/>
    <w:rsid w:val="00DD51F9"/>
    <w:rsid w:val="00E01F1D"/>
    <w:rsid w:val="00E47CB0"/>
    <w:rsid w:val="00E577DE"/>
    <w:rsid w:val="00E67DA2"/>
    <w:rsid w:val="00EB46D1"/>
    <w:rsid w:val="00EC39D1"/>
    <w:rsid w:val="00ED782A"/>
    <w:rsid w:val="00EE29AE"/>
    <w:rsid w:val="00F11482"/>
    <w:rsid w:val="00F138FF"/>
    <w:rsid w:val="00F2553B"/>
    <w:rsid w:val="00F27639"/>
    <w:rsid w:val="00F52B64"/>
    <w:rsid w:val="00F54185"/>
    <w:rsid w:val="00F5670E"/>
    <w:rsid w:val="00F568FA"/>
    <w:rsid w:val="00F57119"/>
    <w:rsid w:val="00F57599"/>
    <w:rsid w:val="00F63F16"/>
    <w:rsid w:val="00F81155"/>
    <w:rsid w:val="00FC025E"/>
    <w:rsid w:val="00FC273A"/>
    <w:rsid w:val="00FD45D0"/>
    <w:rsid w:val="00FE3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ABA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1B7AB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B7AB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B7AB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B7AB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B7ABA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B7AB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662F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662F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662F3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662F3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662F3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B662F3"/>
    <w:rPr>
      <w:rFonts w:ascii="Calibri" w:hAnsi="Calibri" w:cs="Times New Roman"/>
      <w:b/>
      <w:bCs/>
    </w:rPr>
  </w:style>
  <w:style w:type="table" w:customStyle="1" w:styleId="TableNormal1">
    <w:name w:val="Table Normal1"/>
    <w:uiPriority w:val="99"/>
    <w:rsid w:val="001B7ABA"/>
    <w:pPr>
      <w:spacing w:line="276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1B7ABA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B662F3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1B7ABA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662F3"/>
    <w:rPr>
      <w:rFonts w:ascii="Cambria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8843C6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843C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843C6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843C6"/>
    <w:rPr>
      <w:rFonts w:cs="Times New Roman"/>
    </w:rPr>
  </w:style>
  <w:style w:type="character" w:styleId="Hyperlink">
    <w:name w:val="Hyperlink"/>
    <w:basedOn w:val="DefaultParagraphFont"/>
    <w:uiPriority w:val="99"/>
    <w:rsid w:val="00E67DA2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E67DA2"/>
    <w:rPr>
      <w:rFonts w:cs="Times New Roman"/>
      <w:color w:val="605E5C"/>
      <w:shd w:val="clear" w:color="auto" w:fill="E1DFDD"/>
    </w:rPr>
  </w:style>
  <w:style w:type="paragraph" w:customStyle="1" w:styleId="Default">
    <w:name w:val="Default"/>
    <w:uiPriority w:val="99"/>
    <w:rsid w:val="008F0C3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</TotalTime>
  <Pages>2</Pages>
  <Words>407</Words>
  <Characters>2325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Follonica , Data</dc:title>
  <dc:subject/>
  <dc:creator>mdavino</dc:creator>
  <cp:keywords/>
  <dc:description/>
  <cp:lastModifiedBy>Utente</cp:lastModifiedBy>
  <cp:revision>4</cp:revision>
  <cp:lastPrinted>2026-07-01T07:27:00Z</cp:lastPrinted>
  <dcterms:created xsi:type="dcterms:W3CDTF">2026-06-30T10:01:00Z</dcterms:created>
  <dcterms:modified xsi:type="dcterms:W3CDTF">2026-07-01T07:28:00Z</dcterms:modified>
</cp:coreProperties>
</file>